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 xml:space="preserve">‌Департамент образования Вологодской области </w:t>
      </w:r>
      <w:bookmarkStart w:id="0" w:name="b9bd104d-6082-47bd-8132-2766a2040a6c"/>
      <w:bookmarkEnd w:id="0"/>
    </w:p>
    <w:p w:rsidR="002A1DCB" w:rsidRDefault="002A1DC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</w:t>
      </w: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 xml:space="preserve"> Устюженского муниципального округа.‌</w:t>
      </w:r>
      <w:r w:rsidRPr="006A6167">
        <w:rPr>
          <w:rFonts w:ascii="Times New Roman" w:hAnsi="Times New Roman"/>
          <w:color w:val="000000"/>
          <w:sz w:val="28"/>
          <w:lang w:val="ru-RU"/>
        </w:rPr>
        <w:t>​</w:t>
      </w: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МОУ "Брилинская школа"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EE64D2" w:rsidRDefault="002A1DCB">
      <w:pPr>
        <w:spacing w:after="0"/>
        <w:ind w:left="120"/>
        <w:rPr>
          <w:lang w:val="ru-RU"/>
        </w:rPr>
      </w:pPr>
      <w:r w:rsidRPr="00352E40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26pt">
            <v:imagedata r:id="rId5" o:title=""/>
          </v:shape>
        </w:pict>
      </w:r>
    </w:p>
    <w:p w:rsidR="002A1DCB" w:rsidRPr="006A6167" w:rsidRDefault="002A1DCB" w:rsidP="006A6167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‌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993975)</w:t>
      </w: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2A1DCB" w:rsidRPr="006A6167" w:rsidRDefault="002A1DCB">
      <w:pPr>
        <w:spacing w:after="0" w:line="408" w:lineRule="auto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 w:rsidP="006A6167">
      <w:pPr>
        <w:spacing w:after="0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</w:p>
    <w:p w:rsidR="002A1DCB" w:rsidRPr="006A6167" w:rsidRDefault="002A1DCB">
      <w:pPr>
        <w:spacing w:after="0"/>
        <w:ind w:left="120"/>
        <w:jc w:val="center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6129fc25-1484-4cce-a161-840ff826026d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д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. Брилино‌</w:t>
      </w:r>
      <w:bookmarkStart w:id="2" w:name="62614f64-10de-4f5c-96b5-e9621fb5538a"/>
      <w:bookmarkEnd w:id="2"/>
      <w:r w:rsidRPr="006A6167">
        <w:rPr>
          <w:rFonts w:ascii="Times New Roman" w:hAnsi="Times New Roman"/>
          <w:b/>
          <w:color w:val="000000"/>
          <w:sz w:val="28"/>
          <w:lang w:val="ru-RU"/>
        </w:rPr>
        <w:t>2023‌</w:t>
      </w:r>
      <w:r w:rsidRPr="006A6167">
        <w:rPr>
          <w:rFonts w:ascii="Times New Roman" w:hAnsi="Times New Roman"/>
          <w:color w:val="000000"/>
          <w:sz w:val="28"/>
          <w:lang w:val="ru-RU"/>
        </w:rPr>
        <w:t>​</w:t>
      </w:r>
    </w:p>
    <w:p w:rsidR="002A1DCB" w:rsidRPr="006A6167" w:rsidRDefault="002A1DCB">
      <w:pPr>
        <w:rPr>
          <w:lang w:val="ru-RU"/>
        </w:rPr>
        <w:sectPr w:rsidR="002A1DCB" w:rsidRPr="006A6167">
          <w:pgSz w:w="11906" w:h="16383"/>
          <w:pgMar w:top="1134" w:right="850" w:bottom="1134" w:left="1701" w:header="720" w:footer="720" w:gutter="0"/>
          <w:cols w:space="720"/>
        </w:sectPr>
      </w:pPr>
    </w:p>
    <w:p w:rsidR="002A1DCB" w:rsidRPr="006A6167" w:rsidRDefault="002A1DCB" w:rsidP="006A6167">
      <w:pPr>
        <w:spacing w:after="0" w:line="264" w:lineRule="auto"/>
        <w:jc w:val="both"/>
        <w:rPr>
          <w:lang w:val="ru-RU"/>
        </w:rPr>
      </w:pPr>
      <w:bookmarkStart w:id="3" w:name="block-7088569"/>
      <w:bookmarkEnd w:id="3"/>
      <w:r w:rsidRPr="006A616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2de083b3-1f31-409f-b177-a515047f5be6"/>
      <w:bookmarkEnd w:id="4"/>
      <w:r w:rsidRPr="006A616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</w:p>
    <w:p w:rsidR="002A1DCB" w:rsidRPr="006A6167" w:rsidRDefault="002A1DCB">
      <w:pPr>
        <w:rPr>
          <w:lang w:val="ru-RU"/>
        </w:rPr>
        <w:sectPr w:rsidR="002A1DCB" w:rsidRPr="006A6167">
          <w:pgSz w:w="11906" w:h="16383"/>
          <w:pgMar w:top="1134" w:right="850" w:bottom="1134" w:left="1701" w:header="720" w:footer="720" w:gutter="0"/>
          <w:cols w:space="720"/>
        </w:sectPr>
      </w:pP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  <w:bookmarkStart w:id="5" w:name="block-7088573"/>
      <w:bookmarkEnd w:id="5"/>
      <w:r w:rsidRPr="006A616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 w:rsidP="006450F3">
      <w:pPr>
        <w:spacing w:after="0" w:line="240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2A1DCB" w:rsidRPr="006A6167" w:rsidRDefault="002A1DCB" w:rsidP="006450F3">
      <w:pPr>
        <w:spacing w:after="0" w:line="240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2A1DCB" w:rsidRPr="006A6167" w:rsidRDefault="002A1DCB" w:rsidP="006450F3">
      <w:pPr>
        <w:spacing w:after="0" w:line="240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2A1DCB" w:rsidRPr="006A6167" w:rsidRDefault="002A1DCB" w:rsidP="006450F3">
      <w:pPr>
        <w:spacing w:after="0" w:line="240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2A1DCB" w:rsidRPr="006A6167" w:rsidRDefault="002A1DCB">
      <w:pPr>
        <w:spacing w:after="0"/>
        <w:ind w:left="120"/>
        <w:rPr>
          <w:lang w:val="ru-RU"/>
        </w:rPr>
      </w:pPr>
      <w:bookmarkStart w:id="6" w:name="_Toc137210402"/>
      <w:bookmarkEnd w:id="6"/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2A1DCB" w:rsidRPr="005874CD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5874CD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>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2A1DCB" w:rsidRDefault="002A1DCB" w:rsidP="006A6167">
      <w:pPr>
        <w:spacing w:after="0"/>
        <w:rPr>
          <w:lang w:val="ru-RU"/>
        </w:rPr>
      </w:pPr>
      <w:bookmarkStart w:id="7" w:name="_Toc137210403"/>
      <w:bookmarkEnd w:id="7"/>
    </w:p>
    <w:p w:rsidR="002A1DCB" w:rsidRDefault="002A1DCB" w:rsidP="006A6167">
      <w:pPr>
        <w:spacing w:after="0"/>
        <w:rPr>
          <w:lang w:val="ru-RU"/>
        </w:rPr>
      </w:pPr>
    </w:p>
    <w:p w:rsidR="002A1DCB" w:rsidRDefault="002A1DCB" w:rsidP="006A6167">
      <w:pPr>
        <w:spacing w:after="0"/>
        <w:rPr>
          <w:lang w:val="ru-RU"/>
        </w:rPr>
      </w:pPr>
    </w:p>
    <w:p w:rsidR="002A1DCB" w:rsidRDefault="002A1DCB" w:rsidP="006A6167">
      <w:pPr>
        <w:spacing w:after="0"/>
        <w:rPr>
          <w:lang w:val="ru-RU"/>
        </w:rPr>
      </w:pPr>
    </w:p>
    <w:p w:rsidR="002A1DCB" w:rsidRPr="006A6167" w:rsidRDefault="002A1DCB" w:rsidP="006A6167">
      <w:pPr>
        <w:spacing w:after="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PictureManager</w:t>
      </w:r>
      <w:r w:rsidRPr="006A6167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2A1DCB" w:rsidRPr="006A6167" w:rsidRDefault="002A1DCB">
      <w:pPr>
        <w:spacing w:after="0"/>
        <w:ind w:left="120"/>
        <w:rPr>
          <w:lang w:val="ru-RU"/>
        </w:rPr>
      </w:pPr>
      <w:bookmarkStart w:id="8" w:name="_Toc137210404"/>
      <w:bookmarkEnd w:id="8"/>
    </w:p>
    <w:p w:rsidR="002A1DCB" w:rsidRPr="006A6167" w:rsidRDefault="002A1DCB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A6167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2A1DCB" w:rsidRPr="006A6167" w:rsidRDefault="002A1DCB">
      <w:pPr>
        <w:rPr>
          <w:lang w:val="ru-RU"/>
        </w:rPr>
        <w:sectPr w:rsidR="002A1DCB" w:rsidRPr="006A6167">
          <w:pgSz w:w="11906" w:h="16383"/>
          <w:pgMar w:top="1134" w:right="850" w:bottom="1134" w:left="1701" w:header="720" w:footer="720" w:gutter="0"/>
          <w:cols w:space="720"/>
        </w:sectPr>
      </w:pP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  <w:bookmarkStart w:id="9" w:name="block-7088570"/>
      <w:bookmarkEnd w:id="9"/>
      <w:r w:rsidRPr="006A6167">
        <w:rPr>
          <w:rFonts w:ascii="Times New Roman" w:hAnsi="Times New Roman"/>
          <w:color w:val="000000"/>
          <w:sz w:val="28"/>
          <w:lang w:val="ru-RU"/>
        </w:rPr>
        <w:t>​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</w:p>
    <w:p w:rsidR="002A1DCB" w:rsidRPr="006A6167" w:rsidRDefault="002A1DCB">
      <w:pPr>
        <w:spacing w:after="0" w:line="264" w:lineRule="auto"/>
        <w:ind w:left="12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2A1DCB" w:rsidRPr="006A6167" w:rsidRDefault="002A1DC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2A1DCB" w:rsidRPr="006A6167" w:rsidRDefault="002A1DC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A1DCB" w:rsidRDefault="002A1DC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2A1DCB" w:rsidRPr="006A6167" w:rsidRDefault="002A1DC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A1DCB" w:rsidRPr="006A6167" w:rsidRDefault="002A1DC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:rsidR="002A1DCB" w:rsidRPr="006A6167" w:rsidRDefault="002A1DCB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2A1DCB" w:rsidRDefault="002A1DC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2A1DCB" w:rsidRDefault="002A1DC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2A1DCB" w:rsidRPr="006A6167" w:rsidRDefault="002A1DC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2A1DCB" w:rsidRPr="006A6167" w:rsidRDefault="002A1DC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A1DCB" w:rsidRDefault="002A1DC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2A1DCB" w:rsidRPr="006A6167" w:rsidRDefault="002A1DC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2A1DCB" w:rsidRPr="006A6167" w:rsidRDefault="002A1DC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A1DCB" w:rsidRPr="006A6167" w:rsidRDefault="002A1DC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A1DCB" w:rsidRPr="006A6167" w:rsidRDefault="002A1DC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2A1DCB" w:rsidRPr="006A6167" w:rsidRDefault="002A1DC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2A1DCB" w:rsidRPr="006A6167" w:rsidRDefault="002A1DC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2A1DCB" w:rsidRPr="006A6167" w:rsidRDefault="002A1DC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A1DCB" w:rsidRPr="006A6167" w:rsidRDefault="002A1DC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2A1DCB" w:rsidRPr="006A6167" w:rsidRDefault="002A1DC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2A1DCB" w:rsidRPr="006A6167" w:rsidRDefault="002A1DC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2A1DCB" w:rsidRPr="006A6167" w:rsidRDefault="002A1DC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A1DCB" w:rsidRDefault="002A1DCB">
      <w:pPr>
        <w:spacing w:after="0"/>
        <w:ind w:left="120"/>
        <w:rPr>
          <w:lang w:val="ru-RU"/>
        </w:rPr>
      </w:pPr>
      <w:bookmarkStart w:id="11" w:name="_Toc124264882"/>
      <w:bookmarkEnd w:id="11"/>
    </w:p>
    <w:p w:rsidR="002A1DCB" w:rsidRDefault="002A1DCB">
      <w:pPr>
        <w:spacing w:after="0"/>
        <w:ind w:left="120"/>
        <w:rPr>
          <w:lang w:val="ru-RU"/>
        </w:rPr>
      </w:pPr>
    </w:p>
    <w:p w:rsidR="002A1DCB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2" w:name="_TOC_250003"/>
      <w:bookmarkEnd w:id="12"/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3" w:name="_TOC_250002"/>
      <w:bookmarkEnd w:id="13"/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6167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6167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A6167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A6167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2A1DCB" w:rsidRPr="006A6167" w:rsidRDefault="002A1DCB">
      <w:pPr>
        <w:spacing w:after="0" w:line="264" w:lineRule="auto"/>
        <w:ind w:firstLine="600"/>
        <w:jc w:val="both"/>
        <w:rPr>
          <w:lang w:val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2A1DCB" w:rsidRPr="006A6167" w:rsidRDefault="002A1DCB">
      <w:pPr>
        <w:rPr>
          <w:lang w:val="ru-RU"/>
        </w:rPr>
        <w:sectPr w:rsidR="002A1DCB" w:rsidRPr="006A6167">
          <w:pgSz w:w="11906" w:h="16383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bookmarkStart w:id="14" w:name="block-7088571"/>
      <w:bookmarkEnd w:id="14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54"/>
        <w:gridCol w:w="3611"/>
        <w:gridCol w:w="1397"/>
        <w:gridCol w:w="1841"/>
        <w:gridCol w:w="1910"/>
        <w:gridCol w:w="4327"/>
      </w:tblGrid>
      <w:tr w:rsidR="002A1DCB" w:rsidRPr="00D12C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54"/>
        <w:gridCol w:w="3611"/>
        <w:gridCol w:w="1397"/>
        <w:gridCol w:w="1841"/>
        <w:gridCol w:w="1910"/>
        <w:gridCol w:w="4327"/>
      </w:tblGrid>
      <w:tr w:rsidR="002A1DCB" w:rsidRPr="00D12C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1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1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1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1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1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2A1DCB" w:rsidRPr="00D12C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2A1DCB" w:rsidRPr="00D12C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bookmarkStart w:id="15" w:name="block-7088574"/>
      <w:bookmarkEnd w:id="1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49"/>
        <w:gridCol w:w="2800"/>
        <w:gridCol w:w="946"/>
        <w:gridCol w:w="1841"/>
        <w:gridCol w:w="1910"/>
        <w:gridCol w:w="1267"/>
        <w:gridCol w:w="4327"/>
      </w:tblGrid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2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2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2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2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2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3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4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5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5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5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 w:rsidP="006A6167">
            <w:pPr>
              <w:spacing w:after="0"/>
              <w:ind w:left="135"/>
            </w:pPr>
            <w:hyperlink r:id="rId5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5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 w:rsidRPr="00D12C06"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 w:rsidRPr="00D12C06">
              <w:rPr>
                <w:rFonts w:ascii="Times New Roman" w:hAnsi="Times New Roman"/>
                <w:color w:val="000000"/>
                <w:sz w:val="24"/>
              </w:rPr>
              <w:t>Paintnet</w:t>
            </w: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D12C06"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5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5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32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hyperlink r:id="rId5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https://catalog.prosv.ru/attachment/ef4f834b-ae3a-11e5-9b98-0050569c7d18.pdf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Ind w:w="-6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37"/>
        <w:gridCol w:w="2440"/>
        <w:gridCol w:w="1276"/>
        <w:gridCol w:w="992"/>
        <w:gridCol w:w="1843"/>
        <w:gridCol w:w="1985"/>
        <w:gridCol w:w="5576"/>
      </w:tblGrid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24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9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55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РЭШ </w:t>
            </w:r>
            <w:hyperlink r:id="rId58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resh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edu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subject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lesson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/4998/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start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/284055/</w:t>
              </w:r>
            </w:hyperlink>
            <w:hyperlink r:id="rId59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50-06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JKiVo</w:t>
              </w:r>
            </w:hyperlink>
            <w:hyperlink r:id="rId60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hudozhniki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zriteli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-6708496.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lkcwr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mq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2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756053050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D41C10" w:rsidRDefault="002A1DCB" w:rsidP="006A616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hyperlink r:id="rId61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http://www.myshared.ru/slide/549840/?ysclid=lkcwudp25q84621296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D41C10" w:rsidRDefault="002A1DCB" w:rsidP="006A616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hyperlink r:id="rId62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https://nsportal.ru/nachalnaya-shkola/izo/2013/12/20/prezentatsiya-po-izobrazitelnomu-iskusstvu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D41C10" w:rsidRDefault="002A1DCB" w:rsidP="006A616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hyperlink r:id="rId63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https://infourok.ru/vyrazitelnye-vozmozhnosti-graficheskih-materialov-volshebnyj-les-5144062.html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РЭШ </w:t>
            </w:r>
            <w:hyperlink r:id="rId64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resh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edu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subject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lesson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/4366/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start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</w:hyperlink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 Презентация по изо во 2 классе на тему "Скульптура-как вид изо" </w:t>
            </w:r>
            <w:hyperlink r:id="rId65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skulptura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kak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-5462551.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lkdparggva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953516822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для 2 класса "Волшебный круг" </w:t>
            </w:r>
            <w:hyperlink r:id="rId66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nsportal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shkola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/2015/08/26/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</w:hyperlink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 "Презентация «Три основных цвета» </w:t>
            </w:r>
            <w:hyperlink r:id="rId67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uchitelya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tehnologiya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/84603-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tri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osnovnyh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cveta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skazka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kraskah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к ИЗО 2 класс "Волшебная белая" </w:t>
            </w:r>
            <w:hyperlink r:id="rId68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biblioteka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mhk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uchebnik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-557/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-34586/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type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-56</w:t>
              </w:r>
            </w:hyperlink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? </w:t>
            </w:r>
            <w:r w:rsidRPr="00D41C10">
              <w:rPr>
                <w:rFonts w:ascii="inherit" w:hAnsi="inherit"/>
                <w:sz w:val="24"/>
                <w:szCs w:val="24"/>
                <w:lang w:eastAsia="ru-RU"/>
              </w:rPr>
              <w:t>ysclid</w:t>
            </w: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>=</w:t>
            </w:r>
            <w:r w:rsidRPr="00D41C10">
              <w:rPr>
                <w:rFonts w:ascii="inherit" w:hAnsi="inherit"/>
                <w:sz w:val="24"/>
                <w:szCs w:val="24"/>
                <w:lang w:eastAsia="ru-RU"/>
              </w:rPr>
              <w:t>lkdpdfgu</w:t>
            </w: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>6</w:t>
            </w:r>
            <w:r w:rsidRPr="00D41C10">
              <w:rPr>
                <w:rFonts w:ascii="inherit" w:hAnsi="inherit"/>
                <w:sz w:val="24"/>
                <w:szCs w:val="24"/>
                <w:lang w:eastAsia="ru-RU"/>
              </w:rPr>
              <w:t>t</w:t>
            </w: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804641619 </w:t>
            </w:r>
            <w:hyperlink r:id="rId69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nsportal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shkola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/2015/08/26/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ВОЛШЕБНАЯ ЧЕРНАЯ ИЗО 2 КЛАСС ПРЕЗЕНТАЦИЯ </w:t>
            </w:r>
            <w:hyperlink r:id="rId70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nsportal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shkola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/2015/08/26/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для 2 класса "Волшебная серая" </w:t>
            </w:r>
            <w:hyperlink r:id="rId71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nsportal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shkola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/2015/08/26/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к уроку "Пастель и цветные мелки, акварель, их выразительные возможности. Осенний лес" </w:t>
            </w:r>
            <w:hyperlink r:id="rId72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j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ahfl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pastel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tcvetnie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melki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akva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_165853.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lkdpziylq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5480402581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F6485C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Конспект и презентация к уроку ИЗО 2 класс "Художник делает аппликацию. Осенний коврик." </w:t>
            </w:r>
            <w:hyperlink r:id="rId73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konspekt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hudozhnik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delaet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applikaciyu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osenniy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kovrik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-2614045.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lkdq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3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bg</w:t>
              </w:r>
              <w:r w:rsidRPr="00F6485C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771469484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"Что может линия" </w:t>
            </w:r>
            <w:hyperlink r:id="rId74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nsportal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shkola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/2015/08/26/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изобразительному искусству на тему "Линия как средство выражения: ритм линий. Летний луг" </w:t>
            </w:r>
            <w:hyperlink r:id="rId75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liniya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kak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sredstvo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virazheniya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ritm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liniy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letniy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lug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-857167.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lkdqbuxe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78337439366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к уроку изобразительного искусства во 2 классе "Лепка игрушечных животных" </w:t>
            </w:r>
            <w:hyperlink r:id="rId76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izobrazitelnogo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lepka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igrushechnih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zhivotnih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-1484288.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lkdqrv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idz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223602125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 на тему" Неожиданные материалы" </w:t>
            </w:r>
            <w:hyperlink r:id="rId77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neozhidannie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materiali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-3915976.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lkefgwowrs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200597817</w:t>
              </w:r>
            </w:hyperlink>
            <w:hyperlink r:id="rId78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anLbBKiBaBg</w:t>
              </w:r>
            </w:hyperlink>
            <w:hyperlink r:id="rId79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ppt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online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org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/152075?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lkefizjdux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865292405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Неожиданные материалы -презентация к уроку по программе Б. Неменского </w:t>
            </w:r>
            <w:hyperlink r:id="rId80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art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talant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org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publikacii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/13481-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neoghidannye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materialy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programme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b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nemenskogo</w:t>
              </w:r>
            </w:hyperlink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 Презентация по ИЗО на тему: "Игровая площадка" (2 класс) </w:t>
            </w:r>
            <w:hyperlink r:id="rId81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igrovaya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ploschadka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-3414534.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lkdqvgjta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6457550309</w:t>
              </w:r>
            </w:hyperlink>
            <w:hyperlink r:id="rId82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ppt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online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org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/152075?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2694673650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"Изображение и фантазия. Изображение сказочных животных" </w:t>
            </w:r>
            <w:hyperlink r:id="rId83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multiurok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files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prezentatsiia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izobrazhenie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fantaziia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izobrazheni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kgi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0658059123</w:t>
              </w:r>
            </w:hyperlink>
            <w:hyperlink r:id="rId84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izobrazhenie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fantaziya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nevidannoe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zhivotnoe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-3223189.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wmw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ox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408000973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урока ИЗО во 2 классе на тему "Кружевные узоры" </w:t>
            </w:r>
            <w:hyperlink r:id="rId85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kruzhevnie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uzori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-3580866.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yickos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284389073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"Домики , которые построила природа" </w:t>
            </w:r>
            <w:hyperlink r:id="rId86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domiki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kotorye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postroila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priroda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-4930537.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hqp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3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351309436</w:t>
              </w:r>
            </w:hyperlink>
            <w:hyperlink r:id="rId87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j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ahfl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library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izobrazitelnogo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_160847.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738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g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571197788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теме "Постройка и реальность. Подводный мир." 2 класс </w:t>
            </w:r>
            <w:hyperlink r:id="rId88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postroyka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realnost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podvodniy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mir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-2127985.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cmt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03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539738278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 на тему "Строим город из бумаги" </w:t>
            </w:r>
            <w:hyperlink r:id="rId89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znanio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media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stroim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gorod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bumagi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_2_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_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-49056?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85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tamt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9484035700</w:t>
              </w:r>
            </w:hyperlink>
            <w:hyperlink r:id="rId90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3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YyZ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4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</w:t>
              </w:r>
            </w:hyperlink>
            <w:hyperlink r:id="rId91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gorod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bumagi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-2675584.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avqo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4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858237430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D41C10" w:rsidRDefault="002A1DCB" w:rsidP="006A616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Урок изобразительного искусства по теме «Изображение природы в разных состояниях». </w:t>
            </w:r>
            <w:r w:rsidRPr="00D41C10">
              <w:rPr>
                <w:rFonts w:ascii="inherit" w:hAnsi="inherit"/>
                <w:sz w:val="24"/>
                <w:szCs w:val="24"/>
                <w:lang w:eastAsia="ru-RU"/>
              </w:rPr>
              <w:t xml:space="preserve">2-й класс </w:t>
            </w:r>
            <w:hyperlink r:id="rId92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https://urok.1sept.ru/articles/661209?ysclid=lkebqmihsm219591930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D41C10" w:rsidRDefault="002A1DCB" w:rsidP="006A616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Конспект урока + презентация по ИЗО на тему "Изображение характера животного". </w:t>
            </w:r>
            <w:r w:rsidRPr="00D41C10">
              <w:rPr>
                <w:rFonts w:ascii="inherit" w:hAnsi="inherit"/>
                <w:sz w:val="24"/>
                <w:szCs w:val="24"/>
                <w:lang w:eastAsia="ru-RU"/>
              </w:rPr>
              <w:t xml:space="preserve">2-й класс </w:t>
            </w:r>
            <w:hyperlink r:id="rId93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https://urok.1sept.ru/articles/618506?ysclid=lkec2yzh6y528210784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Урок изобразительного искусства во 2-м классе "Образ человека и его характер </w:t>
            </w:r>
            <w:hyperlink r:id="rId94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sept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articles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/533335?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lkec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mqu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87796543919</w:t>
              </w:r>
            </w:hyperlink>
            <w:hyperlink r:id="rId95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vyrazhenie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haraktera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cheloveka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izobrazhenii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-5773272.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lkec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dzhql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702488340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Образ человека в скульптуре </w:t>
            </w:r>
            <w:hyperlink r:id="rId96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obraz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cheloveka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skulpture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-5759096.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lkecmhnvep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156666889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>Презентация по на тему "Человек и его украшения"</w:t>
            </w: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br/>
            </w:r>
            <w:hyperlink r:id="rId97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chelovek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ego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ukrasheniya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-3770604.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lkecrv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4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0785217192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изобразительному искусству на тему "О чём говорят украшения" </w:t>
            </w:r>
            <w:hyperlink r:id="rId98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chyom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govoryat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ukrasheniya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-2783656.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lkecwz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124996410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к уроку ИЗО на тему: "Дома сказочных героев" </w:t>
            </w:r>
            <w:hyperlink r:id="rId99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doma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skazochnih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geroev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-1633564.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0037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j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9249314879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 "Огонь в ночи. Теплые и холодные цвета" </w:t>
            </w:r>
            <w:hyperlink r:id="rId100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ogon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nochi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teplie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holodnie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cveta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-1060324.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26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809681444</w:t>
              </w:r>
            </w:hyperlink>
            <w:hyperlink r:id="rId101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Ai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KJyDMpSg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Pr="00D12C06"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изобразительному искусству "Тихие и звонкие цвета" </w:t>
            </w:r>
            <w:hyperlink r:id="rId102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tihie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zvonkie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cveta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-1768675.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590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b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3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394138362</w:t>
              </w:r>
            </w:hyperlink>
            <w:hyperlink r:id="rId103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xDIuzT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1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DiwQ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Конспект урока «Линия – как средство выражения. Характер линий. Ветка дерева» (2 класс) + презентация </w:t>
            </w:r>
            <w:hyperlink r:id="rId104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nsportal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nachalnaya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shkola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/2021/05/14/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konspekt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prezentatsiya</w:t>
              </w:r>
            </w:hyperlink>
            <w:hyperlink r:id="rId105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=8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eytlh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77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zVQ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D41C10" w:rsidRDefault="002A1DCB" w:rsidP="006A6167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hyperlink r:id="rId106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https://resh.edu.ru/subject/7/</w:t>
              </w:r>
            </w:hyperlink>
            <w:hyperlink r:id="rId107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https://www.youtube.com/watch?v=8eytlh77zVQ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к уроку ИЗО искусству на тему "«Птицы». Ритм пятен как средство выражения </w:t>
            </w:r>
            <w:hyperlink r:id="rId108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uroku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pticy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ritm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pyaten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kak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sredstvo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vyrazheniya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-4596169.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lkedej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9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clg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985652568</w:t>
              </w:r>
            </w:hyperlink>
            <w:hyperlink r:id="rId109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eY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0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Yka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56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LU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5576" w:type="dxa"/>
            <w:tcMar>
              <w:top w:w="50" w:type="dxa"/>
              <w:left w:w="100" w:type="dxa"/>
            </w:tcMar>
          </w:tcPr>
          <w:p w:rsidR="002A1DCB" w:rsidRPr="006A6167" w:rsidRDefault="002A1DCB" w:rsidP="006A6167">
            <w:pPr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A6167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Презентация по изобразительному искусству на тему: "Пропорции выражают характер" </w:t>
            </w:r>
            <w:hyperlink r:id="rId110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infourok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ru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prezentaciya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po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izobrazitelnomu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iskusstvu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na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temu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proporcii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vyrazhayut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harakter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-2-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klass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-4266950.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html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ysclid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lkedxsrpfn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762454854</w:t>
              </w:r>
            </w:hyperlink>
            <w:hyperlink r:id="rId111" w:history="1"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://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www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youtube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.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com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/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watch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?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=2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lkwpV</w:t>
              </w:r>
              <w:r w:rsidRPr="006A6167">
                <w:rPr>
                  <w:rFonts w:ascii="inherit" w:hAnsi="inherit"/>
                  <w:color w:val="0000FF"/>
                  <w:sz w:val="24"/>
                  <w:szCs w:val="24"/>
                  <w:lang w:val="ru-RU" w:eastAsia="ru-RU"/>
                </w:rPr>
                <w:t>8</w:t>
              </w:r>
              <w:r w:rsidRPr="00D41C10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OiXs</w:t>
              </w:r>
            </w:hyperlink>
          </w:p>
        </w:tc>
      </w:tr>
      <w:tr w:rsidR="002A1DCB" w:rsidRPr="00D12C06" w:rsidTr="006A6167">
        <w:trPr>
          <w:trHeight w:val="144"/>
          <w:tblCellSpacing w:w="20" w:type="nil"/>
        </w:trPr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561" w:type="dxa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576"/>
        <w:gridCol w:w="2607"/>
        <w:gridCol w:w="926"/>
        <w:gridCol w:w="1797"/>
        <w:gridCol w:w="1864"/>
        <w:gridCol w:w="1185"/>
        <w:gridCol w:w="5085"/>
      </w:tblGrid>
      <w:tr w:rsidR="002A1DCB" w:rsidRPr="00D12C0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1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4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4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527"/>
        <w:gridCol w:w="1788"/>
        <w:gridCol w:w="835"/>
        <w:gridCol w:w="1595"/>
        <w:gridCol w:w="1653"/>
        <w:gridCol w:w="1061"/>
        <w:gridCol w:w="6581"/>
      </w:tblGrid>
      <w:tr w:rsidR="002A1DCB" w:rsidRPr="00D12C06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DCB" w:rsidRPr="00D12C06" w:rsidRDefault="002A1DCB"/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15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5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5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b/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7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8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181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83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188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 w:rsidRPr="00D12C06"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D12C0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2C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D12C06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1DCB" w:rsidRPr="00D12C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rPr>
                <w:lang w:val="ru-RU"/>
              </w:rPr>
            </w:pPr>
            <w:r w:rsidRPr="00D12C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>
            <w:pPr>
              <w:spacing w:after="0"/>
              <w:ind w:left="135"/>
              <w:jc w:val="center"/>
            </w:pPr>
            <w:r w:rsidRPr="00D12C0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DCB" w:rsidRPr="00D12C06" w:rsidRDefault="002A1DCB"/>
        </w:tc>
      </w:tr>
    </w:tbl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ectPr w:rsidR="002A1D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DCB" w:rsidRDefault="002A1DCB">
      <w:pPr>
        <w:spacing w:after="0"/>
        <w:ind w:left="120"/>
      </w:pPr>
      <w:bookmarkStart w:id="16" w:name="block-7088575"/>
      <w:bookmarkEnd w:id="1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A1DCB" w:rsidRDefault="002A1DCB" w:rsidP="006A6167">
      <w:pPr>
        <w:shd w:val="clear" w:color="auto" w:fill="FFFFFF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A1DCB" w:rsidRPr="005874CD" w:rsidRDefault="002A1DCB" w:rsidP="006A6167">
      <w:pPr>
        <w:shd w:val="clear" w:color="auto" w:fill="FFFFFF"/>
        <w:spacing w:after="0"/>
        <w:rPr>
          <w:rFonts w:ascii="Times New Roman" w:hAnsi="Times New Roman"/>
          <w:color w:val="333333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• Изобразительное искусство: 1-й класс: учебник, 1 класс/ Неменская Л. А.; под редакцией Неменского Б. М., Акционерное общество «Издательство «Просвещение»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• Изобразительное искусство: 2-й класс: учебник, 2 класс/ Коротеева Е. И.; под ред. Неменского Б. М., Акционерное общество «Издательство «Просвещение»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• Изобразительное искусство: 3-й класс: учебник, 3 класс/ Горяева Н. А., Неменская Л. А., Питерских А. С. и другие; под ред. Неменского Б. М., Акционерное общество «Издательство «Просвещение»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• Изобразительное искусство: 4-й класс: учебник, 4 класс/ Неменская Л. А.; под ред. </w:t>
      </w:r>
      <w:r w:rsidRPr="005874CD">
        <w:rPr>
          <w:rFonts w:ascii="Times New Roman" w:hAnsi="Times New Roman"/>
          <w:color w:val="333333"/>
          <w:sz w:val="24"/>
          <w:szCs w:val="24"/>
          <w:lang w:val="ru-RU" w:eastAsia="ru-RU"/>
        </w:rPr>
        <w:t>Неменского Б. М., Акционерное общество «Издательство «Просвещение»‌​</w:t>
      </w:r>
    </w:p>
    <w:p w:rsidR="002A1DCB" w:rsidRPr="006A6167" w:rsidRDefault="002A1DC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A1DCB" w:rsidRPr="006A6167" w:rsidRDefault="002A1DCB" w:rsidP="006A6167">
      <w:pPr>
        <w:spacing w:after="0" w:line="480" w:lineRule="auto"/>
        <w:ind w:left="120"/>
        <w:rPr>
          <w:lang w:val="ru-RU"/>
        </w:rPr>
      </w:pPr>
    </w:p>
    <w:p w:rsidR="002A1DCB" w:rsidRPr="006A6167" w:rsidRDefault="002A1DCB" w:rsidP="006A6167">
      <w:pPr>
        <w:spacing w:after="0"/>
        <w:ind w:left="120"/>
        <w:rPr>
          <w:lang w:val="ru-RU"/>
        </w:rPr>
      </w:pPr>
      <w:r w:rsidRPr="006A616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A1DCB" w:rsidRPr="006A6167" w:rsidRDefault="002A1DCB" w:rsidP="006A6167">
      <w:pPr>
        <w:shd w:val="clear" w:color="auto" w:fill="FFFFFF"/>
        <w:spacing w:after="0"/>
        <w:rPr>
          <w:rFonts w:ascii="Times New Roman" w:hAnsi="Times New Roman"/>
          <w:color w:val="333333"/>
          <w:sz w:val="24"/>
          <w:szCs w:val="24"/>
          <w:lang w:val="ru-RU" w:eastAsia="ru-RU"/>
        </w:rPr>
      </w:pPr>
      <w:r w:rsidRPr="006A6167">
        <w:rPr>
          <w:rFonts w:ascii="Times New Roman" w:hAnsi="Times New Roman"/>
          <w:color w:val="000000"/>
          <w:sz w:val="28"/>
          <w:lang w:val="ru-RU"/>
        </w:rPr>
        <w:t>​‌‌​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 xml:space="preserve">1. Изобразительное искусство. Рабочие программы. Предметная линия учебников под редакцией Б.М. Неменского. 1-4 классы :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prosv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/_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data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assistance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/25/0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efe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3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a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7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b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-51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c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1-11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df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b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021-0019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b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9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f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502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d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2_1.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pdf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?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ysclid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=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lkeggyo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1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v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4944182029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пособие для учителей общеобразоват. учреждений – М. : Просвещение, 2023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2.Изобразительное искусство. Методическое пособие. 1-4 классы.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catalog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prosv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attachment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/1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af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29532-4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d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54-11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db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-9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da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7-00304874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af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64.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pdf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3. Рабочая программа начального общего образования предмета "Изобразительное искусство"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edsoo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Predmet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_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Izobrazitelnoe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htm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4. Методическое пособие к примерной рабочей программе основного общего образования «Изобразительное искусство»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edsoo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Predmet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_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Izobrazitelnoe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htm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4.Словарь искусствоведческих терминов.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monographies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book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section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?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id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=6712&amp;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ysclid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=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lkegm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9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lsgz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747965521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5.Стандарт основного общего образования по образовательной области «Искусство»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6.Учебник по изобразительному искусству Л.А. Неменская. Изобразительное искусство. Ты изображаешь, украшаешь и строишь. 1-4 класс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Печатные пособия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1.Дидактический раздаточный материал: карточки по художественной грамоте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2.Портреты русских и зарубежных художников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3.Схемы по правилам рисования предметов, растений, деревьев, животных, птиц, человека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4.Таблицы по цветоведению, перспективе, построению орнамента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5.Таблицы по стилям архитектуры, одежды, предметов быта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>6.Таблицы по народным промыслам, русскому костюму, декоративно-прикладному искусству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</w:r>
    </w:p>
    <w:p w:rsidR="002A1DCB" w:rsidRPr="006A6167" w:rsidRDefault="002A1DCB" w:rsidP="006A6167">
      <w:pPr>
        <w:shd w:val="clear" w:color="auto" w:fill="FFFFFF"/>
        <w:spacing w:before="240" w:after="120"/>
        <w:rPr>
          <w:rFonts w:ascii="Times New Roman" w:hAnsi="Times New Roman"/>
          <w:color w:val="333333"/>
          <w:sz w:val="24"/>
          <w:szCs w:val="24"/>
          <w:lang w:val="ru-RU" w:eastAsia="ru-RU"/>
        </w:rPr>
      </w:pPr>
    </w:p>
    <w:p w:rsidR="002A1DCB" w:rsidRPr="006A6167" w:rsidRDefault="002A1DCB" w:rsidP="006A6167">
      <w:pPr>
        <w:shd w:val="clear" w:color="auto" w:fill="FFFFFF"/>
        <w:spacing w:after="0"/>
        <w:rPr>
          <w:rFonts w:ascii="Times New Roman" w:hAnsi="Times New Roman"/>
          <w:color w:val="333333"/>
          <w:sz w:val="24"/>
          <w:szCs w:val="24"/>
          <w:lang w:val="ru-RU" w:eastAsia="ru-RU"/>
        </w:rPr>
      </w:pPr>
      <w:r w:rsidRPr="006A6167">
        <w:rPr>
          <w:rFonts w:ascii="Times New Roman" w:hAnsi="Times New Roman"/>
          <w:b/>
          <w:bCs/>
          <w:caps/>
          <w:color w:val="000000"/>
          <w:sz w:val="28"/>
          <w:szCs w:val="28"/>
          <w:lang w:val="ru-RU" w:eastAsia="ru-RU"/>
        </w:rPr>
        <w:t>ЦИФРОВЫЕ ОБРАЗОВАТЕЛЬНЫЕ РЕСУРСЫ И РЕСУРСЫ СЕТИ ИНТЕРНЕТ</w:t>
      </w:r>
    </w:p>
    <w:p w:rsidR="002A1DCB" w:rsidRPr="006A6167" w:rsidRDefault="002A1DCB" w:rsidP="006A6167">
      <w:pPr>
        <w:shd w:val="clear" w:color="auto" w:fill="FFFFFF"/>
        <w:spacing w:after="0"/>
        <w:rPr>
          <w:rFonts w:ascii="Times New Roman" w:hAnsi="Times New Roman"/>
          <w:color w:val="333333"/>
          <w:sz w:val="24"/>
          <w:szCs w:val="24"/>
          <w:lang w:val="ru-RU" w:eastAsia="ru-RU"/>
        </w:rPr>
      </w:pP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 xml:space="preserve">Библиотека ЦОК РЭШ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resh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edu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subject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/7/2/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Открытый урок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urok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.1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sept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Инфоурок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infourok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Открытая сеть работников образования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nsportal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br/>
        <w:t xml:space="preserve">Обучение рисованию и изобразительному искусству по классам 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https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://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obuchalka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.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org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obuchenie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risovaniu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izobrazitelnomu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iskusstvu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po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-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klassam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/?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ysclid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=</w:t>
      </w:r>
      <w:r w:rsidRPr="00D41C10">
        <w:rPr>
          <w:rFonts w:ascii="Times New Roman" w:hAnsi="Times New Roman"/>
          <w:color w:val="333333"/>
          <w:sz w:val="24"/>
          <w:szCs w:val="24"/>
          <w:lang w:eastAsia="ru-RU"/>
        </w:rPr>
        <w:t>lkehcpjrmr</w:t>
      </w:r>
      <w:r w:rsidRPr="006A6167">
        <w:rPr>
          <w:rFonts w:ascii="Times New Roman" w:hAnsi="Times New Roman"/>
          <w:color w:val="333333"/>
          <w:sz w:val="24"/>
          <w:szCs w:val="24"/>
          <w:lang w:val="ru-RU" w:eastAsia="ru-RU"/>
        </w:rPr>
        <w:t>226595869</w:t>
      </w:r>
    </w:p>
    <w:p w:rsidR="002A1DCB" w:rsidRPr="006A6167" w:rsidRDefault="002A1DCB">
      <w:pPr>
        <w:spacing w:after="0" w:line="480" w:lineRule="auto"/>
        <w:ind w:left="120"/>
        <w:rPr>
          <w:lang w:val="ru-RU"/>
        </w:rPr>
      </w:pPr>
    </w:p>
    <w:p w:rsidR="002A1DCB" w:rsidRPr="006A6167" w:rsidRDefault="002A1DCB">
      <w:pPr>
        <w:spacing w:after="0"/>
        <w:ind w:left="120"/>
        <w:rPr>
          <w:lang w:val="ru-RU"/>
        </w:rPr>
      </w:pPr>
    </w:p>
    <w:p w:rsidR="002A1DCB" w:rsidRDefault="002A1DC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A1DCB" w:rsidRDefault="002A1DCB">
      <w:pPr>
        <w:rPr>
          <w:lang w:val="ru-RU"/>
        </w:rPr>
      </w:pPr>
    </w:p>
    <w:p w:rsidR="002A1DCB" w:rsidRPr="006A6167" w:rsidRDefault="002A1DCB">
      <w:pPr>
        <w:rPr>
          <w:lang w:val="ru-RU"/>
        </w:rPr>
      </w:pPr>
    </w:p>
    <w:sectPr w:rsidR="002A1DCB" w:rsidRPr="006A6167" w:rsidSect="00E31DC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8740B"/>
    <w:multiLevelType w:val="multilevel"/>
    <w:tmpl w:val="578640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C6C2CD0"/>
    <w:multiLevelType w:val="multilevel"/>
    <w:tmpl w:val="DBA4C0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C8A4C07"/>
    <w:multiLevelType w:val="multilevel"/>
    <w:tmpl w:val="E4FAD9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C313380"/>
    <w:multiLevelType w:val="multilevel"/>
    <w:tmpl w:val="D6ECDE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2243930"/>
    <w:multiLevelType w:val="multilevel"/>
    <w:tmpl w:val="419C72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C542ED8"/>
    <w:multiLevelType w:val="multilevel"/>
    <w:tmpl w:val="9E300D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DCA"/>
    <w:rsid w:val="000D1351"/>
    <w:rsid w:val="002250E2"/>
    <w:rsid w:val="002A1DCB"/>
    <w:rsid w:val="00352E40"/>
    <w:rsid w:val="005874CD"/>
    <w:rsid w:val="006450F3"/>
    <w:rsid w:val="00692640"/>
    <w:rsid w:val="006A6167"/>
    <w:rsid w:val="006F6211"/>
    <w:rsid w:val="007201C8"/>
    <w:rsid w:val="009B3505"/>
    <w:rsid w:val="00A74BB7"/>
    <w:rsid w:val="00B56F6A"/>
    <w:rsid w:val="00BF7579"/>
    <w:rsid w:val="00D12C06"/>
    <w:rsid w:val="00D244C2"/>
    <w:rsid w:val="00D41C10"/>
    <w:rsid w:val="00E31DCA"/>
    <w:rsid w:val="00EE5DED"/>
    <w:rsid w:val="00EE64D2"/>
    <w:rsid w:val="00F6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E40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2E4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2E4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52E4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52E4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2E4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2E4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2E4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52E40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352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52E40"/>
    <w:rPr>
      <w:rFonts w:cs="Times New Roman"/>
    </w:rPr>
  </w:style>
  <w:style w:type="paragraph" w:styleId="NormalIndent">
    <w:name w:val="Normal Indent"/>
    <w:basedOn w:val="Normal"/>
    <w:uiPriority w:val="99"/>
    <w:rsid w:val="00352E40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352E40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2E4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352E4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52E40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352E40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E31DC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E31DC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352E4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atalog.prosv.ru/attachment/ef4f834b-ae3a-11e5-9b98-0050569c7d18.pdf" TargetMode="External"/><Relationship Id="rId117" Type="http://schemas.openxmlformats.org/officeDocument/2006/relationships/hyperlink" Target="https://m.edsoo.ru/8a14b2c4" TargetMode="External"/><Relationship Id="rId21" Type="http://schemas.openxmlformats.org/officeDocument/2006/relationships/hyperlink" Target="https://m.edsoo.ru/7f4129ea" TargetMode="External"/><Relationship Id="rId42" Type="http://schemas.openxmlformats.org/officeDocument/2006/relationships/hyperlink" Target="https://catalog.prosv.ru/attachment/ef4f834b-ae3a-11e5-9b98-0050569c7d18.pdf" TargetMode="External"/><Relationship Id="rId47" Type="http://schemas.openxmlformats.org/officeDocument/2006/relationships/hyperlink" Target="https://catalog.prosv.ru/attachment/ef4f834b-ae3a-11e5-9b98-0050569c7d18.pdf" TargetMode="External"/><Relationship Id="rId63" Type="http://schemas.openxmlformats.org/officeDocument/2006/relationships/hyperlink" Target="https://infourok.ru/vyrazitelnye-vozmozhnosti-graficheskih-materialov-volshebnyj-les-5144062.html" TargetMode="External"/><Relationship Id="rId68" Type="http://schemas.openxmlformats.org/officeDocument/2006/relationships/hyperlink" Target="https://infourok.ru/biblioteka/izo-mhk/klass-2/uchebnik-557/tema-34586/type-56" TargetMode="External"/><Relationship Id="rId84" Type="http://schemas.openxmlformats.org/officeDocument/2006/relationships/hyperlink" Target="https://infourok.ru/prezentaciya-po-izo-klass-na-temu-izobrazhenie-i-fantaziya-nevidannoe-zhivotnoe-3223189.html?ysclid=lke6wmw6ox408000973" TargetMode="External"/><Relationship Id="rId89" Type="http://schemas.openxmlformats.org/officeDocument/2006/relationships/hyperlink" Target="https://znanio.ru/media/prezentatsiya_po_izo_na_temu_stroim_gorod_iz_bumagi_2_klass_izo-49056?ysclid=lke85tamt9484035700" TargetMode="External"/><Relationship Id="rId112" Type="http://schemas.openxmlformats.org/officeDocument/2006/relationships/hyperlink" Target="https://m.edsoo.ru/8a1496ae" TargetMode="External"/><Relationship Id="rId133" Type="http://schemas.openxmlformats.org/officeDocument/2006/relationships/hyperlink" Target="https://m.edsoo.ru/8a14996a" TargetMode="External"/><Relationship Id="rId138" Type="http://schemas.openxmlformats.org/officeDocument/2006/relationships/hyperlink" Target="https://m.edsoo.ru/8a14c71e" TargetMode="External"/><Relationship Id="rId154" Type="http://schemas.openxmlformats.org/officeDocument/2006/relationships/hyperlink" Target="https://m.edsoo.ru/8a151070" TargetMode="External"/><Relationship Id="rId159" Type="http://schemas.openxmlformats.org/officeDocument/2006/relationships/hyperlink" Target="https://m.edsoo.ru/8a14e302" TargetMode="External"/><Relationship Id="rId175" Type="http://schemas.openxmlformats.org/officeDocument/2006/relationships/hyperlink" Target="https://m.edsoo.ru/8a1496ae" TargetMode="External"/><Relationship Id="rId170" Type="http://schemas.openxmlformats.org/officeDocument/2006/relationships/hyperlink" Target="https://m.edsoo.ru/8a14e938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m.edsoo.ru/7f411892" TargetMode="External"/><Relationship Id="rId107" Type="http://schemas.openxmlformats.org/officeDocument/2006/relationships/hyperlink" Target="https://www.youtube.com/watch?v=8eytlh77zVQ" TargetMode="External"/><Relationship Id="rId11" Type="http://schemas.openxmlformats.org/officeDocument/2006/relationships/hyperlink" Target="https://catalog.prosv.ru/attachment/ef4f834b-ae3a-11e5-9b98-0050569c7d18.pdf" TargetMode="External"/><Relationship Id="rId32" Type="http://schemas.openxmlformats.org/officeDocument/2006/relationships/hyperlink" Target="https://catalog.prosv.ru/attachment/ef4f834b-ae3a-11e5-9b98-0050569c7d18.pdf" TargetMode="External"/><Relationship Id="rId37" Type="http://schemas.openxmlformats.org/officeDocument/2006/relationships/hyperlink" Target="https://catalog.prosv.ru/attachment/ef4f834b-ae3a-11e5-9b98-0050569c7d18.pdf" TargetMode="External"/><Relationship Id="rId53" Type="http://schemas.openxmlformats.org/officeDocument/2006/relationships/hyperlink" Target="https://catalog.prosv.ru/attachment/ef4f834b-ae3a-11e5-9b98-0050569c7d18.pdf" TargetMode="External"/><Relationship Id="rId58" Type="http://schemas.openxmlformats.org/officeDocument/2006/relationships/hyperlink" Target="https://resh.edu.ru/subject/lesson/4998/start/284055/" TargetMode="External"/><Relationship Id="rId74" Type="http://schemas.openxmlformats.org/officeDocument/2006/relationships/hyperlink" Target="https://nsportal.ru/shkola/izobrazitelnoe-iskusstvo/library/2015/08/26/prezentatsiya-k-uroku" TargetMode="External"/><Relationship Id="rId79" Type="http://schemas.openxmlformats.org/officeDocument/2006/relationships/hyperlink" Target="https://ppt-online.org/152075?ysclid=lkefizjdux865292405" TargetMode="External"/><Relationship Id="rId102" Type="http://schemas.openxmlformats.org/officeDocument/2006/relationships/hyperlink" Target="https://infourok.ru/prezentaciya-po-izobrazitelnomu-iskusstvu-tihie-i-zvonkie-cveta-klass-1768675.html?ysclid=lked590b3y394138362" TargetMode="External"/><Relationship Id="rId123" Type="http://schemas.openxmlformats.org/officeDocument/2006/relationships/hyperlink" Target="https://m.edsoo.ru/8a14b490" TargetMode="External"/><Relationship Id="rId128" Type="http://schemas.openxmlformats.org/officeDocument/2006/relationships/hyperlink" Target="https://m.edsoo.ru/8a14ba1c" TargetMode="External"/><Relationship Id="rId144" Type="http://schemas.openxmlformats.org/officeDocument/2006/relationships/hyperlink" Target="https://m.edsoo.ru/8a1496ae" TargetMode="External"/><Relationship Id="rId149" Type="http://schemas.openxmlformats.org/officeDocument/2006/relationships/hyperlink" Target="https://m.edsoo.ru/8a14fe7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youtube.com/watch?v=o3dYA-YyZ4U" TargetMode="External"/><Relationship Id="rId95" Type="http://schemas.openxmlformats.org/officeDocument/2006/relationships/hyperlink" Target="https://infourok.ru/prezentaciya-po-izo-na-temu-vyrazhenie-haraktera-cheloveka-v-izobrazhenii-2-klass-5773272.html?ysclid=lkec8dzhql702488340" TargetMode="External"/><Relationship Id="rId160" Type="http://schemas.openxmlformats.org/officeDocument/2006/relationships/hyperlink" Target="https://m.edsoo.ru/8a14fcca" TargetMode="External"/><Relationship Id="rId165" Type="http://schemas.openxmlformats.org/officeDocument/2006/relationships/hyperlink" Target="https://m.edsoo.ru/8a1496ae" TargetMode="External"/><Relationship Id="rId181" Type="http://schemas.openxmlformats.org/officeDocument/2006/relationships/hyperlink" Target="https://m.edsoo.ru/8a150a80" TargetMode="External"/><Relationship Id="rId186" Type="http://schemas.openxmlformats.org/officeDocument/2006/relationships/hyperlink" Target="https://m.edsoo.ru/8a1496ae" TargetMode="External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catalog.prosv.ru/attachment/ef4f834b-ae3a-11e5-9b98-0050569c7d18.pdf" TargetMode="External"/><Relationship Id="rId43" Type="http://schemas.openxmlformats.org/officeDocument/2006/relationships/hyperlink" Target="https://catalog.prosv.ru/attachment/ef4f834b-ae3a-11e5-9b98-0050569c7d18.pdf" TargetMode="External"/><Relationship Id="rId48" Type="http://schemas.openxmlformats.org/officeDocument/2006/relationships/hyperlink" Target="https://catalog.prosv.ru/attachment/ef4f834b-ae3a-11e5-9b98-0050569c7d18.pdf" TargetMode="External"/><Relationship Id="rId64" Type="http://schemas.openxmlformats.org/officeDocument/2006/relationships/hyperlink" Target="https://resh.edu.ru/subject/lesson/4366/start/" TargetMode="External"/><Relationship Id="rId69" Type="http://schemas.openxmlformats.org/officeDocument/2006/relationships/hyperlink" Target="https://nsportal.ru/shkola/izobrazitelnoe-iskusstvo/library/2015/08/26/prezentatsiya-k-uroku" TargetMode="External"/><Relationship Id="rId113" Type="http://schemas.openxmlformats.org/officeDocument/2006/relationships/hyperlink" Target="https://m.edsoo.ru/8a14a932" TargetMode="External"/><Relationship Id="rId118" Type="http://schemas.openxmlformats.org/officeDocument/2006/relationships/hyperlink" Target="https://m.edsoo.ru/8a1494d8" TargetMode="External"/><Relationship Id="rId134" Type="http://schemas.openxmlformats.org/officeDocument/2006/relationships/hyperlink" Target="https://m.edsoo.ru/8a14982a" TargetMode="External"/><Relationship Id="rId139" Type="http://schemas.openxmlformats.org/officeDocument/2006/relationships/hyperlink" Target="https://m.edsoo.ru/8a14d0d8" TargetMode="External"/><Relationship Id="rId80" Type="http://schemas.openxmlformats.org/officeDocument/2006/relationships/hyperlink" Target="https://www.art-talant.org/publikacii/13481-neoghidannye-materialy-prezentaciya-k-uroku-po-programme-b-nemenskogo" TargetMode="External"/><Relationship Id="rId85" Type="http://schemas.openxmlformats.org/officeDocument/2006/relationships/hyperlink" Target="https://infourok.ru/prezentaciya-uroka-izo-vo-klasse-na-temu-kruzhevnie-uzori-3580866.html?ysclid=lke6yickos284389073" TargetMode="External"/><Relationship Id="rId150" Type="http://schemas.openxmlformats.org/officeDocument/2006/relationships/hyperlink" Target="https://m.edsoo.ru/8a14d4ca" TargetMode="External"/><Relationship Id="rId155" Type="http://schemas.openxmlformats.org/officeDocument/2006/relationships/hyperlink" Target="https://m.edsoo.ru/8a14eafa" TargetMode="External"/><Relationship Id="rId171" Type="http://schemas.openxmlformats.org/officeDocument/2006/relationships/hyperlink" Target="https://m.edsoo.ru/8a1496ae" TargetMode="External"/><Relationship Id="rId176" Type="http://schemas.openxmlformats.org/officeDocument/2006/relationships/hyperlink" Target="https://m.edsoo.ru/8a1496ae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catalog.prosv.ru/attachment/ef4f834b-ae3a-11e5-9b98-0050569c7d18.pdf" TargetMode="External"/><Relationship Id="rId17" Type="http://schemas.openxmlformats.org/officeDocument/2006/relationships/hyperlink" Target="https://m.edsoo.ru/7f411892" TargetMode="External"/><Relationship Id="rId33" Type="http://schemas.openxmlformats.org/officeDocument/2006/relationships/hyperlink" Target="https://catalog.prosv.ru/attachment/ef4f834b-ae3a-11e5-9b98-0050569c7d18.pdf" TargetMode="External"/><Relationship Id="rId38" Type="http://schemas.openxmlformats.org/officeDocument/2006/relationships/hyperlink" Target="https://catalog.prosv.ru/attachment/ef4f834b-ae3a-11e5-9b98-0050569c7d18.pdf" TargetMode="External"/><Relationship Id="rId59" Type="http://schemas.openxmlformats.org/officeDocument/2006/relationships/hyperlink" Target="https://www.youtube.com/watch?v=l50-06JKiVo" TargetMode="External"/><Relationship Id="rId103" Type="http://schemas.openxmlformats.org/officeDocument/2006/relationships/hyperlink" Target="https://www.youtube.com/watch?v=xDIuzT1DiwQ" TargetMode="External"/><Relationship Id="rId108" Type="http://schemas.openxmlformats.org/officeDocument/2006/relationships/hyperlink" Target="https://infourok.ru/prezentaciya-k-uroku-izo-iskusstvu-na-temu-pticy-ritm-pyaten-kak-sredstvo-vyrazheniya-2-klass-4596169.html?ysclid=lkedej9clg985652568" TargetMode="External"/><Relationship Id="rId124" Type="http://schemas.openxmlformats.org/officeDocument/2006/relationships/hyperlink" Target="https://m.edsoo.ru/8a14b6e8" TargetMode="External"/><Relationship Id="rId129" Type="http://schemas.openxmlformats.org/officeDocument/2006/relationships/hyperlink" Target="https://m.edsoo.ru/8a14bd46" TargetMode="External"/><Relationship Id="rId54" Type="http://schemas.openxmlformats.org/officeDocument/2006/relationships/hyperlink" Target="https://catalog.prosv.ru/attachment/ef4f834b-ae3a-11e5-9b98-0050569c7d18.pdf" TargetMode="External"/><Relationship Id="rId70" Type="http://schemas.openxmlformats.org/officeDocument/2006/relationships/hyperlink" Target="https://nsportal.ru/shkola/izobrazitelnoe-iskusstvo/library/2015/08/26/prezentatsiya-k-uroku" TargetMode="External"/><Relationship Id="rId75" Type="http://schemas.openxmlformats.org/officeDocument/2006/relationships/hyperlink" Target="https://infourok.ru/prezentaciya-po-izobrazitelnomu-iskusstvu-na-temu-liniya-kak-sredstvo-virazheniya-ritm-liniy-letniy-lug-857167.html?ysclid=lkdqbuxe78337439366" TargetMode="External"/><Relationship Id="rId91" Type="http://schemas.openxmlformats.org/officeDocument/2006/relationships/hyperlink" Target="https://infourok.ru/prezentaciya-po-izo-gorod-iz-bumagi-2675584.html?ysclid=lke8avqo4a858237430" TargetMode="External"/><Relationship Id="rId96" Type="http://schemas.openxmlformats.org/officeDocument/2006/relationships/hyperlink" Target="https://infourok.ru/prezentaciya-obraz-cheloveka-v-skulpture-izo-2-klass-5759096.html?ysclid=lkecmhnvep156666889" TargetMode="External"/><Relationship Id="rId140" Type="http://schemas.openxmlformats.org/officeDocument/2006/relationships/hyperlink" Target="https://m.edsoo.ru/8a14ca48" TargetMode="External"/><Relationship Id="rId145" Type="http://schemas.openxmlformats.org/officeDocument/2006/relationships/hyperlink" Target="https://m.edsoo.ru/8a149abe" TargetMode="External"/><Relationship Id="rId161" Type="http://schemas.openxmlformats.org/officeDocument/2006/relationships/hyperlink" Target="https://m.edsoo.ru/8a1496ae" TargetMode="External"/><Relationship Id="rId166" Type="http://schemas.openxmlformats.org/officeDocument/2006/relationships/hyperlink" Target="https://m.edsoo.ru/8a1496ae" TargetMode="External"/><Relationship Id="rId182" Type="http://schemas.openxmlformats.org/officeDocument/2006/relationships/hyperlink" Target="https://m.edsoo.ru/8a151a7a" TargetMode="External"/><Relationship Id="rId187" Type="http://schemas.openxmlformats.org/officeDocument/2006/relationships/hyperlink" Target="https://m.edsoo.ru/8a150c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atalog.prosv.ru/attachment/ef4f834b-ae3a-11e5-9b98-0050569c7d18.pdf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catalog.prosv.ru/attachment/ef4f834b-ae3a-11e5-9b98-0050569c7d18.pdf" TargetMode="External"/><Relationship Id="rId49" Type="http://schemas.openxmlformats.org/officeDocument/2006/relationships/hyperlink" Target="https://catalog.prosv.ru/attachment/ef4f834b-ae3a-11e5-9b98-0050569c7d18.pdf" TargetMode="External"/><Relationship Id="rId114" Type="http://schemas.openxmlformats.org/officeDocument/2006/relationships/hyperlink" Target="https://m.edsoo.ru/8a14af2c" TargetMode="External"/><Relationship Id="rId119" Type="http://schemas.openxmlformats.org/officeDocument/2006/relationships/hyperlink" Target="https://m.edsoo.ru/8a14c0e8" TargetMode="External"/><Relationship Id="rId44" Type="http://schemas.openxmlformats.org/officeDocument/2006/relationships/hyperlink" Target="https://catalog.prosv.ru/attachment/ef4f834b-ae3a-11e5-9b98-0050569c7d18.pdf" TargetMode="External"/><Relationship Id="rId60" Type="http://schemas.openxmlformats.org/officeDocument/2006/relationships/hyperlink" Target="https://infourok.ru/prezentaciya-hudozhniki-i-zriteli-2-klass-6708496.html?ysclid=lkcwr1mq2r756053050" TargetMode="External"/><Relationship Id="rId65" Type="http://schemas.openxmlformats.org/officeDocument/2006/relationships/hyperlink" Target="https://infourok.ru/prezentaciya-po-izo-vo-2-klasse-na-temu-skulptura-kak-vid-izo-5462551.html?ysclid=lkdparggva953516822" TargetMode="External"/><Relationship Id="rId81" Type="http://schemas.openxmlformats.org/officeDocument/2006/relationships/hyperlink" Target="https://infourok.ru/prezentaciya-po-izo-na-temu-igrovaya-ploschadka-klass-3414534.html?ysclid=lkdqvgjta6457550309" TargetMode="External"/><Relationship Id="rId86" Type="http://schemas.openxmlformats.org/officeDocument/2006/relationships/hyperlink" Target="https://infourok.ru/izo-prezentaciya-domiki-kotorye-postroila-priroda-4930537.html?ysclid=lke71hqp3c351309436" TargetMode="External"/><Relationship Id="rId130" Type="http://schemas.openxmlformats.org/officeDocument/2006/relationships/hyperlink" Target="https://m.edsoo.ru/8a14a19e" TargetMode="External"/><Relationship Id="rId135" Type="http://schemas.openxmlformats.org/officeDocument/2006/relationships/hyperlink" Target="https://m.edsoo.ru/8a14a626" TargetMode="External"/><Relationship Id="rId151" Type="http://schemas.openxmlformats.org/officeDocument/2006/relationships/hyperlink" Target="https://m.edsoo.ru/8a14dd4e" TargetMode="External"/><Relationship Id="rId156" Type="http://schemas.openxmlformats.org/officeDocument/2006/relationships/hyperlink" Target="https://m.edsoo.ru/8a1496ae" TargetMode="External"/><Relationship Id="rId177" Type="http://schemas.openxmlformats.org/officeDocument/2006/relationships/hyperlink" Target="https://m.edsoo.ru/8a151584" TargetMode="External"/><Relationship Id="rId172" Type="http://schemas.openxmlformats.org/officeDocument/2006/relationships/hyperlink" Target="https://m.edsoo.ru/8a1496ae" TargetMode="External"/><Relationship Id="rId13" Type="http://schemas.openxmlformats.org/officeDocument/2006/relationships/hyperlink" Target="https://catalog.prosv.ru/attachment/ef4f834b-ae3a-11e5-9b98-0050569c7d18.pdf" TargetMode="External"/><Relationship Id="rId18" Type="http://schemas.openxmlformats.org/officeDocument/2006/relationships/hyperlink" Target="https://m.edsoo.ru/7f411892" TargetMode="External"/><Relationship Id="rId39" Type="http://schemas.openxmlformats.org/officeDocument/2006/relationships/hyperlink" Target="https://catalog.prosv.ru/attachment/ef4f834b-ae3a-11e5-9b98-0050569c7d18.pdf" TargetMode="External"/><Relationship Id="rId109" Type="http://schemas.openxmlformats.org/officeDocument/2006/relationships/hyperlink" Target="https://www.youtube.com/watch?v=6eY0Yka56LU" TargetMode="External"/><Relationship Id="rId34" Type="http://schemas.openxmlformats.org/officeDocument/2006/relationships/hyperlink" Target="https://catalog.prosv.ru/attachment/ef4f834b-ae3a-11e5-9b98-0050569c7d18.pdf" TargetMode="External"/><Relationship Id="rId50" Type="http://schemas.openxmlformats.org/officeDocument/2006/relationships/hyperlink" Target="https://catalog.prosv.ru/attachment/ef4f834b-ae3a-11e5-9b98-0050569c7d18.pdf" TargetMode="External"/><Relationship Id="rId55" Type="http://schemas.openxmlformats.org/officeDocument/2006/relationships/hyperlink" Target="https://catalog.prosv.ru/attachment/ef4f834b-ae3a-11e5-9b98-0050569c7d18.pdf" TargetMode="External"/><Relationship Id="rId76" Type="http://schemas.openxmlformats.org/officeDocument/2006/relationships/hyperlink" Target="https://infourok.ru/prezentaciya-k-uroku-izobrazitelnogo-iskusstva-vo-klasse-lepka-igrushechnih-zhivotnih-1484288.html?ysclid=lkdqrv1idz223602125" TargetMode="External"/><Relationship Id="rId97" Type="http://schemas.openxmlformats.org/officeDocument/2006/relationships/hyperlink" Target="https://infourok.ru/prezentaciya-po-izo-na-temu-chelovek-i-ego-ukrasheniya-klass-3770604.html?ysclid=lkecrv4ki0785217192" TargetMode="External"/><Relationship Id="rId104" Type="http://schemas.openxmlformats.org/officeDocument/2006/relationships/hyperlink" Target="https://nsportal.ru/nachalnaya-shkola/izo/2021/05/14/konspekt-uroka-izo-2-klass-prezentatsiya" TargetMode="External"/><Relationship Id="rId120" Type="http://schemas.openxmlformats.org/officeDocument/2006/relationships/hyperlink" Target="https://m.edsoo.ru/8a14929e" TargetMode="External"/><Relationship Id="rId125" Type="http://schemas.openxmlformats.org/officeDocument/2006/relationships/hyperlink" Target="https://m.edsoo.ru/8a1496ae" TargetMode="External"/><Relationship Id="rId141" Type="http://schemas.openxmlformats.org/officeDocument/2006/relationships/hyperlink" Target="https://m.edsoo.ru/8a149c3a" TargetMode="External"/><Relationship Id="rId146" Type="http://schemas.openxmlformats.org/officeDocument/2006/relationships/hyperlink" Target="https://m.edsoo.ru/8a1496ae" TargetMode="External"/><Relationship Id="rId167" Type="http://schemas.openxmlformats.org/officeDocument/2006/relationships/hyperlink" Target="https://m.edsoo.ru/8a1496ae" TargetMode="External"/><Relationship Id="rId188" Type="http://schemas.openxmlformats.org/officeDocument/2006/relationships/hyperlink" Target="https://m.edsoo.ru/8a14e4c4" TargetMode="External"/><Relationship Id="rId7" Type="http://schemas.openxmlformats.org/officeDocument/2006/relationships/hyperlink" Target="https://catalog.prosv.ru/attachment/ef4f834b-ae3a-11e5-9b98-0050569c7d18.pdf" TargetMode="External"/><Relationship Id="rId71" Type="http://schemas.openxmlformats.org/officeDocument/2006/relationships/hyperlink" Target="https://nsportal.ru/shkola/izobrazitelnoe-iskusstvo/library/2015/08/26/prezentatsiya-k-uroku" TargetMode="External"/><Relationship Id="rId92" Type="http://schemas.openxmlformats.org/officeDocument/2006/relationships/hyperlink" Target="https://urok.1sept.ru/articles/661209?ysclid=lkebqmihsm219591930" TargetMode="External"/><Relationship Id="rId162" Type="http://schemas.openxmlformats.org/officeDocument/2006/relationships/hyperlink" Target="https://m.edsoo.ru/8a14f838" TargetMode="External"/><Relationship Id="rId183" Type="http://schemas.openxmlformats.org/officeDocument/2006/relationships/hyperlink" Target="https://m.edsoo.ru/8a151318" TargetMode="External"/><Relationship Id="rId2" Type="http://schemas.openxmlformats.org/officeDocument/2006/relationships/styles" Target="styles.xml"/><Relationship Id="rId29" Type="http://schemas.openxmlformats.org/officeDocument/2006/relationships/hyperlink" Target="https://catalog.prosv.ru/attachment/ef4f834b-ae3a-11e5-9b98-0050569c7d18.pdf" TargetMode="External"/><Relationship Id="rId24" Type="http://schemas.openxmlformats.org/officeDocument/2006/relationships/hyperlink" Target="https://m.edsoo.ru/7f4129ea" TargetMode="External"/><Relationship Id="rId40" Type="http://schemas.openxmlformats.org/officeDocument/2006/relationships/hyperlink" Target="https://catalog.prosv.ru/attachment/ef4f834b-ae3a-11e5-9b98-0050569c7d18.pdf" TargetMode="External"/><Relationship Id="rId45" Type="http://schemas.openxmlformats.org/officeDocument/2006/relationships/hyperlink" Target="https://catalog.prosv.ru/attachment/ef4f834b-ae3a-11e5-9b98-0050569c7d18.pdf" TargetMode="External"/><Relationship Id="rId66" Type="http://schemas.openxmlformats.org/officeDocument/2006/relationships/hyperlink" Target="https://nsportal.ru/shkola/izobrazitelnoe-iskusstvo/library/2015/08/26/prezentatsiya-k-uroku" TargetMode="External"/><Relationship Id="rId87" Type="http://schemas.openxmlformats.org/officeDocument/2006/relationships/hyperlink" Target="https://xn--j1ahfl.xn--p1ai/library/prezentatciya_k_uroku_izobrazitelnogo_iskusstva_dom_160847.html?ysclid=lke738kw7g571197788" TargetMode="External"/><Relationship Id="rId110" Type="http://schemas.openxmlformats.org/officeDocument/2006/relationships/hyperlink" Target="https://infourok.ru/prezentaciya-po-izobrazitelnomu-iskusstvu-na-temu-proporcii-vyrazhayut-harakter-2-klass-4266950.html?ysclid=lkedxsrpfn762454854" TargetMode="External"/><Relationship Id="rId115" Type="http://schemas.openxmlformats.org/officeDocument/2006/relationships/hyperlink" Target="https://m.edsoo.ru/8a14b166" TargetMode="External"/><Relationship Id="rId131" Type="http://schemas.openxmlformats.org/officeDocument/2006/relationships/hyperlink" Target="https://m.edsoo.ru/8a14a45a" TargetMode="External"/><Relationship Id="rId136" Type="http://schemas.openxmlformats.org/officeDocument/2006/relationships/hyperlink" Target="https://m.edsoo.ru/8a1496ae" TargetMode="External"/><Relationship Id="rId157" Type="http://schemas.openxmlformats.org/officeDocument/2006/relationships/hyperlink" Target="https://m.edsoo.ru/8a14ec6c" TargetMode="External"/><Relationship Id="rId178" Type="http://schemas.openxmlformats.org/officeDocument/2006/relationships/hyperlink" Target="https://m.edsoo.ru/8a15074c" TargetMode="External"/><Relationship Id="rId61" Type="http://schemas.openxmlformats.org/officeDocument/2006/relationships/hyperlink" Target="http://www.myshared.ru/slide/549840/?ysclid=lkcwudp25q84621296" TargetMode="External"/><Relationship Id="rId82" Type="http://schemas.openxmlformats.org/officeDocument/2006/relationships/hyperlink" Target="https://ppt-online.org/152075?ysclid=lke6ml1ew2694673650" TargetMode="External"/><Relationship Id="rId152" Type="http://schemas.openxmlformats.org/officeDocument/2006/relationships/hyperlink" Target="https://m.edsoo.ru/8a150e90" TargetMode="External"/><Relationship Id="rId173" Type="http://schemas.openxmlformats.org/officeDocument/2006/relationships/hyperlink" Target="https://m.edsoo.ru/8a14f036" TargetMode="External"/><Relationship Id="rId19" Type="http://schemas.openxmlformats.org/officeDocument/2006/relationships/hyperlink" Target="https://m.edsoo.ru/7f411892" TargetMode="External"/><Relationship Id="rId14" Type="http://schemas.openxmlformats.org/officeDocument/2006/relationships/hyperlink" Target="https://catalog.prosv.ru/attachment/ef4f834b-ae3a-11e5-9b98-0050569c7d18.pdf" TargetMode="External"/><Relationship Id="rId30" Type="http://schemas.openxmlformats.org/officeDocument/2006/relationships/hyperlink" Target="https://catalog.prosv.ru/attachment/ef4f834b-ae3a-11e5-9b98-0050569c7d18.pdf" TargetMode="External"/><Relationship Id="rId35" Type="http://schemas.openxmlformats.org/officeDocument/2006/relationships/hyperlink" Target="https://catalog.prosv.ru/attachment/ef4f834b-ae3a-11e5-9b98-0050569c7d18.pdf" TargetMode="External"/><Relationship Id="rId56" Type="http://schemas.openxmlformats.org/officeDocument/2006/relationships/hyperlink" Target="https://catalog.prosv.ru/attachment/ef4f834b-ae3a-11e5-9b98-0050569c7d18.pdf" TargetMode="External"/><Relationship Id="rId77" Type="http://schemas.openxmlformats.org/officeDocument/2006/relationships/hyperlink" Target="https://infourok.ru/prezentaciya-po-izo-na-temu-neozhidannie-materiali-klass-3915976.html?ysclid=lkefgwowrs200597817" TargetMode="External"/><Relationship Id="rId100" Type="http://schemas.openxmlformats.org/officeDocument/2006/relationships/hyperlink" Target="https://infourok.ru/prezentaciya-po-izo-ogon-v-nochi-teplie-i-holodnie-cveta-klass-1060324.html?ysclid=lked26xt5x809681444" TargetMode="External"/><Relationship Id="rId105" Type="http://schemas.openxmlformats.org/officeDocument/2006/relationships/hyperlink" Target="https://www.youtube.com/watch?v=8eytlh77zVQ" TargetMode="External"/><Relationship Id="rId126" Type="http://schemas.openxmlformats.org/officeDocument/2006/relationships/hyperlink" Target="https://m.edsoo.ru/8a14b8e6" TargetMode="External"/><Relationship Id="rId147" Type="http://schemas.openxmlformats.org/officeDocument/2006/relationships/hyperlink" Target="https://m.edsoo.ru/8a14acca" TargetMode="External"/><Relationship Id="rId168" Type="http://schemas.openxmlformats.org/officeDocument/2006/relationships/hyperlink" Target="https://m.edsoo.ru/8a1496ae" TargetMode="External"/><Relationship Id="rId8" Type="http://schemas.openxmlformats.org/officeDocument/2006/relationships/hyperlink" Target="https://catalog.prosv.ru/attachment/ef4f834b-ae3a-11e5-9b98-0050569c7d18.pdf" TargetMode="External"/><Relationship Id="rId51" Type="http://schemas.openxmlformats.org/officeDocument/2006/relationships/hyperlink" Target="https://catalog.prosv.ru/attachment/ef4f834b-ae3a-11e5-9b98-0050569c7d18.pdf" TargetMode="External"/><Relationship Id="rId72" Type="http://schemas.openxmlformats.org/officeDocument/2006/relationships/hyperlink" Target="https://xn--j1ahfl.xn--p1ai/library/prezentatciya_k_uroku_pastel_i_tcvetnie_melki_akva_165853.html?ysclid=lkdpziylq5480402581" TargetMode="External"/><Relationship Id="rId93" Type="http://schemas.openxmlformats.org/officeDocument/2006/relationships/hyperlink" Target="https://urok.1sept.ru/articles/618506?ysclid=lkec2yzh6y528210784" TargetMode="External"/><Relationship Id="rId98" Type="http://schemas.openxmlformats.org/officeDocument/2006/relationships/hyperlink" Target="https://infourok.ru/prezentaciya-po-izobrazitelnomu-iskusstvu-na-temu-o-chyom-govoryat-ukrasheniya-klass-2783656.html?ysclid=lkecwz7eh124996410" TargetMode="External"/><Relationship Id="rId121" Type="http://schemas.openxmlformats.org/officeDocument/2006/relationships/hyperlink" Target="https://m.edsoo.ru/8a1496ae" TargetMode="External"/><Relationship Id="rId142" Type="http://schemas.openxmlformats.org/officeDocument/2006/relationships/hyperlink" Target="https://m.edsoo.ru/8a14c890" TargetMode="External"/><Relationship Id="rId163" Type="http://schemas.openxmlformats.org/officeDocument/2006/relationships/hyperlink" Target="https://m.edsoo.ru/8a14db64" TargetMode="External"/><Relationship Id="rId184" Type="http://schemas.openxmlformats.org/officeDocument/2006/relationships/hyperlink" Target="https://m.edsoo.ru/8a15006c" TargetMode="External"/><Relationship Id="rId189" Type="http://schemas.openxmlformats.org/officeDocument/2006/relationships/hyperlink" Target="https://m.edsoo.ru/8a14e6b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catalog.prosv.ru/attachment/ef4f834b-ae3a-11e5-9b98-0050569c7d18.pdf" TargetMode="External"/><Relationship Id="rId46" Type="http://schemas.openxmlformats.org/officeDocument/2006/relationships/hyperlink" Target="https://catalog.prosv.ru/attachment/ef4f834b-ae3a-11e5-9b98-0050569c7d18.pdf" TargetMode="External"/><Relationship Id="rId67" Type="http://schemas.openxmlformats.org/officeDocument/2006/relationships/hyperlink" Target="https://uchitelya.com/tehnologiya/84603-prezentaciya-tri-osnovnyh-cveta-skazka-o-kraskah-2-klass.html" TargetMode="External"/><Relationship Id="rId116" Type="http://schemas.openxmlformats.org/officeDocument/2006/relationships/hyperlink" Target="https://m.edsoo.ru/8a14cd18" TargetMode="External"/><Relationship Id="rId137" Type="http://schemas.openxmlformats.org/officeDocument/2006/relationships/hyperlink" Target="https://m.edsoo.ru/8a1496ae" TargetMode="External"/><Relationship Id="rId158" Type="http://schemas.openxmlformats.org/officeDocument/2006/relationships/hyperlink" Target="https://m.edsoo.ru/8a14ede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catalog.prosv.ru/attachment/ef4f834b-ae3a-11e5-9b98-0050569c7d18.pdf" TargetMode="External"/><Relationship Id="rId62" Type="http://schemas.openxmlformats.org/officeDocument/2006/relationships/hyperlink" Target="https://nsportal.ru/nachalnaya-shkola/izo/2013/12/20/prezentatsiya-po-izobrazitelnomu-iskusstvu" TargetMode="External"/><Relationship Id="rId83" Type="http://schemas.openxmlformats.org/officeDocument/2006/relationships/hyperlink" Target="https://multiurok.ru/files/prezentatsiia-izobrazhenie-i-fantaziia-izobrazheni.html?ysclid=lke6v6kgi0658059123" TargetMode="External"/><Relationship Id="rId88" Type="http://schemas.openxmlformats.org/officeDocument/2006/relationships/hyperlink" Target="https://infourok.ru/izo-prezentaciya-po-teme-postroyka-i-realnost-podvodniy-mir-klass-2127985.html?ysclid=lke7cmt03m539738278" TargetMode="External"/><Relationship Id="rId111" Type="http://schemas.openxmlformats.org/officeDocument/2006/relationships/hyperlink" Target="https://www.youtube.com/watch?v=2lkwpV8OiXs" TargetMode="External"/><Relationship Id="rId132" Type="http://schemas.openxmlformats.org/officeDocument/2006/relationships/hyperlink" Target="https://m.edsoo.ru/8a14a7f2" TargetMode="External"/><Relationship Id="rId153" Type="http://schemas.openxmlformats.org/officeDocument/2006/relationships/hyperlink" Target="https://m.edsoo.ru/8a14f630" TargetMode="External"/><Relationship Id="rId174" Type="http://schemas.openxmlformats.org/officeDocument/2006/relationships/hyperlink" Target="https://m.edsoo.ru/8a14f270" TargetMode="External"/><Relationship Id="rId179" Type="http://schemas.openxmlformats.org/officeDocument/2006/relationships/hyperlink" Target="https://m.edsoo.ru/8a15088c" TargetMode="External"/><Relationship Id="rId190" Type="http://schemas.openxmlformats.org/officeDocument/2006/relationships/hyperlink" Target="https://m.edsoo.ru/8a1496ae" TargetMode="External"/><Relationship Id="rId15" Type="http://schemas.openxmlformats.org/officeDocument/2006/relationships/hyperlink" Target="https://m.edsoo.ru/7f411892" TargetMode="External"/><Relationship Id="rId36" Type="http://schemas.openxmlformats.org/officeDocument/2006/relationships/hyperlink" Target="https://catalog.prosv.ru/attachment/ef4f834b-ae3a-11e5-9b98-0050569c7d18.pdf" TargetMode="External"/><Relationship Id="rId57" Type="http://schemas.openxmlformats.org/officeDocument/2006/relationships/hyperlink" Target="https://catalog.prosv.ru/attachment/ef4f834b-ae3a-11e5-9b98-0050569c7d18.pdf" TargetMode="External"/><Relationship Id="rId106" Type="http://schemas.openxmlformats.org/officeDocument/2006/relationships/hyperlink" Target="https://resh.edu.ru/subject/7/" TargetMode="External"/><Relationship Id="rId127" Type="http://schemas.openxmlformats.org/officeDocument/2006/relationships/hyperlink" Target="https://m.edsoo.ru/8a1496ae" TargetMode="External"/><Relationship Id="rId10" Type="http://schemas.openxmlformats.org/officeDocument/2006/relationships/hyperlink" Target="https://catalog.prosv.ru/attachment/ef4f834b-ae3a-11e5-9b98-0050569c7d18.pdf" TargetMode="External"/><Relationship Id="rId31" Type="http://schemas.openxmlformats.org/officeDocument/2006/relationships/hyperlink" Target="https://catalog.prosv.ru/attachment/ef4f834b-ae3a-11e5-9b98-0050569c7d18.pdf" TargetMode="External"/><Relationship Id="rId52" Type="http://schemas.openxmlformats.org/officeDocument/2006/relationships/hyperlink" Target="https://catalog.prosv.ru/attachment/ef4f834b-ae3a-11e5-9b98-0050569c7d18.pdf" TargetMode="External"/><Relationship Id="rId73" Type="http://schemas.openxmlformats.org/officeDocument/2006/relationships/hyperlink" Target="https://infourok.ru/konspekt-i-prezentaciya-k-uroku-izo-klass-hudozhnik-delaet-applikaciyu-osenniy-kovrik-2614045.html?ysclid=lkdq3w81bg771469484" TargetMode="External"/><Relationship Id="rId78" Type="http://schemas.openxmlformats.org/officeDocument/2006/relationships/hyperlink" Target="https://www.youtube.com/watch?v=anLbBKiBaBg" TargetMode="External"/><Relationship Id="rId94" Type="http://schemas.openxmlformats.org/officeDocument/2006/relationships/hyperlink" Target="https://urok.1sept.ru/articles/533335?ysclid=lkec5mqu87796543919" TargetMode="External"/><Relationship Id="rId99" Type="http://schemas.openxmlformats.org/officeDocument/2006/relationships/hyperlink" Target="https://infourok.ru/prezentaciya-k-uroku-izo-na-temu-doma-skazochnih-geroev-1633564.html?ysclid=lked0037j9249314879" TargetMode="External"/><Relationship Id="rId101" Type="http://schemas.openxmlformats.org/officeDocument/2006/relationships/hyperlink" Target="https://www.youtube.com/watch?v=Ai6KJyDMpSg" TargetMode="External"/><Relationship Id="rId122" Type="http://schemas.openxmlformats.org/officeDocument/2006/relationships/hyperlink" Target="https://m.edsoo.ru/8a14c35e" TargetMode="External"/><Relationship Id="rId143" Type="http://schemas.openxmlformats.org/officeDocument/2006/relationships/hyperlink" Target="https://m.edsoo.ru/8a149eb0" TargetMode="External"/><Relationship Id="rId148" Type="http://schemas.openxmlformats.org/officeDocument/2006/relationships/hyperlink" Target="https://m.edsoo.ru/8a1496ae" TargetMode="External"/><Relationship Id="rId164" Type="http://schemas.openxmlformats.org/officeDocument/2006/relationships/hyperlink" Target="https://m.edsoo.ru/8a14d7b8" TargetMode="External"/><Relationship Id="rId169" Type="http://schemas.openxmlformats.org/officeDocument/2006/relationships/hyperlink" Target="https://m.edsoo.ru/8a14ec6c" TargetMode="External"/><Relationship Id="rId185" Type="http://schemas.openxmlformats.org/officeDocument/2006/relationships/hyperlink" Target="https://m.edsoo.ru/8a1496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talog.prosv.ru/attachment/ef4f834b-ae3a-11e5-9b98-0050569c7d18.pdf" TargetMode="External"/><Relationship Id="rId180" Type="http://schemas.openxmlformats.org/officeDocument/2006/relationships/hyperlink" Target="https://m.edsoo.ru/8a14faa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69</Pages>
  <Words>15895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Учитель</cp:lastModifiedBy>
  <cp:revision>2</cp:revision>
  <cp:lastPrinted>2023-10-10T06:00:00Z</cp:lastPrinted>
  <dcterms:created xsi:type="dcterms:W3CDTF">2023-10-22T09:44:00Z</dcterms:created>
  <dcterms:modified xsi:type="dcterms:W3CDTF">2023-10-22T09:44:00Z</dcterms:modified>
</cp:coreProperties>
</file>